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bookmarkStart w:id="0" w:name="_GoBack"/>
            <w:r>
              <w:rPr>
                <w:sz w:val="22"/>
                <w:szCs w:val="22"/>
              </w:rPr>
              <w:t xml:space="preserve">         FOTOGRAFIJA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(Insert – pictures) 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B77E6" w:rsidRPr="00AB77E6" w:rsidRDefault="00AB77E6" w:rsidP="00AB77E6">
            <w:pPr>
              <w:tabs>
                <w:tab w:val="left" w:pos="90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AB77E6" w:rsidP="00AB77E6">
            <w:pPr>
              <w:pStyle w:val="Title"/>
            </w:pPr>
            <w:r>
              <w:t xml:space="preserve">Ime </w:t>
            </w:r>
            <w:r w:rsidR="003D1B71" w:rsidRPr="00310F17">
              <w:br/>
            </w:r>
            <w:r>
              <w:t xml:space="preserve">Prezime </w:t>
            </w:r>
          </w:p>
          <w:p w:rsidR="00FC1BF8" w:rsidRPr="00CE418D" w:rsidRDefault="00FC1BF8" w:rsidP="00FC1BF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  <w:u w:val="single"/>
              </w:rPr>
              <w:t xml:space="preserve">Datum </w:t>
            </w:r>
            <w:r w:rsidR="00E35905">
              <w:rPr>
                <w:b/>
                <w:bCs/>
                <w:color w:val="0070C0"/>
                <w:u w:val="single"/>
              </w:rPr>
              <w:t xml:space="preserve">i mjesto </w:t>
            </w:r>
            <w:r>
              <w:rPr>
                <w:b/>
                <w:bCs/>
                <w:color w:val="0070C0"/>
                <w:u w:val="single"/>
              </w:rPr>
              <w:t>rođenja</w:t>
            </w:r>
          </w:p>
        </w:tc>
      </w:tr>
      <w:bookmarkEnd w:id="0"/>
      <w:tr w:rsidR="003D1B71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C1BF8" w:rsidRDefault="00CE418D" w:rsidP="00AC6C7E">
            <w:pPr>
              <w:pStyle w:val="Heading2"/>
              <w:rPr>
                <w:rFonts w:ascii="Calibri Light" w:hAnsi="Calibri Light" w:cs="Calibri Light"/>
                <w:color w:val="0072C7"/>
              </w:rPr>
            </w:pPr>
            <w:r>
              <w:rPr>
                <w:rFonts w:ascii="Calibri Light" w:hAnsi="Calibri Light" w:cs="Calibri Light"/>
                <w:color w:val="0072C7"/>
              </w:rPr>
              <w:t>Obrazovanje</w:t>
            </w:r>
          </w:p>
          <w:p w:rsidR="00FC1BF8" w:rsidRPr="00FC1BF8" w:rsidRDefault="00CE418D" w:rsidP="00AC6C7E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Srednja škola: </w:t>
            </w:r>
          </w:p>
          <w:p w:rsidR="00E35905" w:rsidRPr="00FC1BF8" w:rsidRDefault="00CE418D" w:rsidP="00E35905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Uspjeh:</w:t>
            </w:r>
          </w:p>
          <w:p w:rsidR="00AB77E6" w:rsidRPr="00FC1BF8" w:rsidRDefault="00AB77E6" w:rsidP="00AB77E6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B77E6" w:rsidRPr="00FC1BF8" w:rsidRDefault="00CE418D" w:rsidP="00AB77E6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Fakultet: </w:t>
            </w:r>
          </w:p>
          <w:p w:rsidR="00AB77E6" w:rsidRPr="00FC1BF8" w:rsidRDefault="00CE418D" w:rsidP="00AB77E6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Godina studija: </w:t>
            </w:r>
          </w:p>
          <w:p w:rsidR="00AB77E6" w:rsidRPr="00FC1BF8" w:rsidRDefault="00CE418D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Prosječna ocjena: </w:t>
            </w:r>
          </w:p>
          <w:p w:rsidR="003D1B71" w:rsidRPr="00FC1BF8" w:rsidRDefault="00CE418D" w:rsidP="00FC1BF8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r>
              <w:rPr>
                <w:rFonts w:ascii="Calibri" w:hAnsi="Calibri" w:cs="Calibri"/>
                <w:color w:val="0072C7"/>
                <w:sz w:val="22"/>
                <w:szCs w:val="22"/>
              </w:rPr>
              <w:t>Radno iskustvo</w:t>
            </w:r>
          </w:p>
          <w:p w:rsidR="003D1B71" w:rsidRPr="00FC1BF8" w:rsidRDefault="00CE418D" w:rsidP="00AC6C7E">
            <w:pPr>
              <w:pStyle w:val="ListBulle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Godina</w:t>
            </w:r>
            <w:r w:rsidR="00FC1BF8" w:rsidRP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Pozicija: </w:t>
            </w:r>
          </w:p>
          <w:p w:rsidR="00CE418D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Ime </w:t>
            </w:r>
            <w:r w:rsidR="00E35905">
              <w:rPr>
                <w:rFonts w:ascii="Calibri" w:hAnsi="Calibri" w:cs="Calibri"/>
                <w:b/>
              </w:rPr>
              <w:t>poslodavca</w:t>
            </w:r>
            <w:r>
              <w:rPr>
                <w:rFonts w:ascii="Calibri" w:hAnsi="Calibri" w:cs="Calibri"/>
                <w:b/>
              </w:rPr>
              <w:t>:</w:t>
            </w:r>
          </w:p>
          <w:p w:rsidR="00FC1BF8" w:rsidRPr="00FC1BF8" w:rsidRDefault="00FC1BF8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FC1BF8" w:rsidRPr="00FC1BF8" w:rsidRDefault="00CE418D" w:rsidP="00FC1BF8">
            <w:pPr>
              <w:pStyle w:val="ListBulle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Godina: </w:t>
            </w:r>
          </w:p>
          <w:p w:rsidR="00FC1BF8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Pozicija</w:t>
            </w:r>
            <w:r w:rsid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Ime </w:t>
            </w:r>
            <w:r w:rsidR="00E35905">
              <w:rPr>
                <w:rFonts w:ascii="Calibri" w:hAnsi="Calibri" w:cs="Calibri"/>
                <w:b/>
              </w:rPr>
              <w:t>poslodavca</w:t>
            </w:r>
            <w:r>
              <w:rPr>
                <w:rFonts w:ascii="Calibri" w:hAnsi="Calibri" w:cs="Calibri"/>
                <w:b/>
              </w:rPr>
              <w:t xml:space="preserve">: </w:t>
            </w:r>
          </w:p>
          <w:p w:rsidR="003D1B71" w:rsidRDefault="00B128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Komunikacija, jezičke i digitalne vještine</w:t>
            </w:r>
          </w:p>
          <w:p w:rsidR="00E35905" w:rsidRPr="00E35905" w:rsidRDefault="00E35905" w:rsidP="00E35905"/>
          <w:p w:rsidR="00CE418D" w:rsidRDefault="00CE418D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Pr="00CE418D" w:rsidRDefault="00E35905" w:rsidP="00CE418D"/>
          <w:p w:rsidR="003D1B71" w:rsidRDefault="00CE41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Kandidat se prijav</w:t>
            </w:r>
            <w:r w:rsidR="00B51398">
              <w:rPr>
                <w:rFonts w:ascii="Calibri" w:hAnsi="Calibri" w:cs="Calibri"/>
                <w:color w:val="0072C7"/>
              </w:rPr>
              <w:t>ljuje na razgovor sa poslodavcima: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Pr="00CE418D" w:rsidRDefault="00CE418D" w:rsidP="00CE418D"/>
          <w:p w:rsidR="009F3464" w:rsidRDefault="009F3464" w:rsidP="009F3464"/>
          <w:p w:rsidR="003D1B71" w:rsidRPr="0056708E" w:rsidRDefault="003D1B71" w:rsidP="00AB77E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AB77E6">
        <w:trPr>
          <w:trHeight w:val="52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F9E8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AB77E6" w:rsidP="00380FD1">
            <w:pPr>
              <w:pStyle w:val="Information"/>
            </w:pPr>
            <w:r>
              <w:t>Adresa:</w:t>
            </w:r>
          </w:p>
          <w:p w:rsidR="003D1B71" w:rsidRPr="00380FD1" w:rsidRDefault="003D1B71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29B7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B77E6" w:rsidRDefault="00AB77E6" w:rsidP="00AB77E6">
            <w:pPr>
              <w:pStyle w:val="Information"/>
            </w:pPr>
            <w:r>
              <w:t>Telefon:</w:t>
            </w:r>
          </w:p>
          <w:p w:rsidR="00AB77E6" w:rsidRPr="00380FD1" w:rsidRDefault="00AB77E6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AB77E6">
        <w:trPr>
          <w:trHeight w:val="67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4944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AB77E6" w:rsidP="00AB77E6">
            <w:pPr>
              <w:pStyle w:val="Information"/>
            </w:pPr>
            <w:r>
              <w:t xml:space="preserve">Email: </w:t>
            </w:r>
          </w:p>
          <w:p w:rsidR="00FC1BF8" w:rsidRPr="00380FD1" w:rsidRDefault="00FC1BF8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AB77E6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AB77E6" w:rsidRDefault="00AB77E6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AB77E6" w:rsidRDefault="00AB77E6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AB77E6" w:rsidRDefault="00AB77E6" w:rsidP="00B51398">
            <w:pPr>
              <w:pStyle w:val="Heading1"/>
              <w:jc w:val="right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gridSpan w:val="2"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AA2" w:rsidRDefault="00CA4AA2" w:rsidP="00590471">
      <w:r>
        <w:separator/>
      </w:r>
    </w:p>
  </w:endnote>
  <w:endnote w:type="continuationSeparator" w:id="0">
    <w:p w:rsidR="00CA4AA2" w:rsidRDefault="00CA4AA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AA2" w:rsidRDefault="00CA4AA2" w:rsidP="00590471">
      <w:r>
        <w:separator/>
      </w:r>
    </w:p>
  </w:footnote>
  <w:footnote w:type="continuationSeparator" w:id="0">
    <w:p w:rsidR="00CA4AA2" w:rsidRDefault="00CA4AA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8C22E4" w:rsidP="00060042">
    <w:pPr>
      <w:pStyle w:val="BodyTex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3276600</wp:posOffset>
          </wp:positionH>
          <wp:positionV relativeFrom="topMargin">
            <wp:posOffset>295275</wp:posOffset>
          </wp:positionV>
          <wp:extent cx="1095375" cy="1040767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rijerni centar -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559" cy="1046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F17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F9261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69E9"/>
    <w:multiLevelType w:val="hybridMultilevel"/>
    <w:tmpl w:val="9BF2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E1E3E"/>
    <w:multiLevelType w:val="hybridMultilevel"/>
    <w:tmpl w:val="E388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7E6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43194"/>
    <w:rsid w:val="007575B6"/>
    <w:rsid w:val="007B3C81"/>
    <w:rsid w:val="007D67CA"/>
    <w:rsid w:val="007E668F"/>
    <w:rsid w:val="007F5B63"/>
    <w:rsid w:val="00803A0A"/>
    <w:rsid w:val="00846CB9"/>
    <w:rsid w:val="008566AA"/>
    <w:rsid w:val="00894FF4"/>
    <w:rsid w:val="008A1E6E"/>
    <w:rsid w:val="008C024F"/>
    <w:rsid w:val="008C22E4"/>
    <w:rsid w:val="008C2CFC"/>
    <w:rsid w:val="00912DC8"/>
    <w:rsid w:val="009475DC"/>
    <w:rsid w:val="00967B93"/>
    <w:rsid w:val="009A2576"/>
    <w:rsid w:val="009C4CEF"/>
    <w:rsid w:val="009D090F"/>
    <w:rsid w:val="009F3464"/>
    <w:rsid w:val="00A31464"/>
    <w:rsid w:val="00A31B16"/>
    <w:rsid w:val="00A33613"/>
    <w:rsid w:val="00A33895"/>
    <w:rsid w:val="00A47A8D"/>
    <w:rsid w:val="00AB77E6"/>
    <w:rsid w:val="00AC6C7E"/>
    <w:rsid w:val="00B12809"/>
    <w:rsid w:val="00B4158A"/>
    <w:rsid w:val="00B51398"/>
    <w:rsid w:val="00B6466C"/>
    <w:rsid w:val="00BB1B5D"/>
    <w:rsid w:val="00BC22C7"/>
    <w:rsid w:val="00BD195A"/>
    <w:rsid w:val="00BE03B3"/>
    <w:rsid w:val="00BF5641"/>
    <w:rsid w:val="00C07240"/>
    <w:rsid w:val="00C14078"/>
    <w:rsid w:val="00CA4AA2"/>
    <w:rsid w:val="00CE1E3D"/>
    <w:rsid w:val="00CE418D"/>
    <w:rsid w:val="00D053FA"/>
    <w:rsid w:val="00DC3F0A"/>
    <w:rsid w:val="00E26AED"/>
    <w:rsid w:val="00E35905"/>
    <w:rsid w:val="00E73AB8"/>
    <w:rsid w:val="00E90A60"/>
    <w:rsid w:val="00EC725B"/>
    <w:rsid w:val="00ED47F7"/>
    <w:rsid w:val="00EE7E09"/>
    <w:rsid w:val="00F0223C"/>
    <w:rsid w:val="00F3235D"/>
    <w:rsid w:val="00F32393"/>
    <w:rsid w:val="00F878BD"/>
    <w:rsid w:val="00FC1B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2020-10-27T09:23:00Z</dcterms:created>
  <dcterms:modified xsi:type="dcterms:W3CDTF">2020-10-28T13:30:00Z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